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B70BA" w:rsidRPr="00DB70BA" w:rsidRDefault="00EC5274" w:rsidP="00DB70BA">
      <w:pPr>
        <w:pStyle w:val="a7"/>
        <w:jc w:val="center"/>
      </w:pPr>
      <w:r>
        <w:t>План</w:t>
      </w:r>
      <w:r w:rsidR="00DB70BA" w:rsidRPr="00DB70BA">
        <w:t xml:space="preserve"> мероприятий по улучшению </w:t>
      </w:r>
      <w:r>
        <w:t xml:space="preserve">и оздоровлению </w:t>
      </w:r>
      <w:r w:rsidR="00DB70BA" w:rsidRPr="00DB70BA">
        <w:t>условий труда</w:t>
      </w:r>
    </w:p>
    <w:p w:rsidR="00B3448B" w:rsidRPr="00922677" w:rsidRDefault="00B3448B" w:rsidP="00B3448B"/>
    <w:p w:rsidR="00B3448B" w:rsidRPr="00710271" w:rsidRDefault="00B3448B" w:rsidP="00EC5274">
      <w:pPr>
        <w:jc w:val="center"/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483A6A">
        <w:rPr>
          <w:rStyle w:val="a9"/>
          <w:lang w:val="en-US"/>
        </w:rPr>
        <w:instrText>ceh</w:instrText>
      </w:r>
      <w:r w:rsidR="00483A6A" w:rsidRPr="001A06D9">
        <w:rPr>
          <w:rStyle w:val="a9"/>
        </w:rPr>
        <w:instrText>_</w:instrText>
      </w:r>
      <w:r w:rsidR="00483A6A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1A06D9" w:rsidRPr="001A06D9">
        <w:rPr>
          <w:rStyle w:val="a9"/>
        </w:rPr>
        <w:t xml:space="preserve"> Общество с ограниченной ответственностью "Нефролайн Горно-Алтайск" </w:t>
      </w:r>
      <w:r w:rsidRPr="00883461">
        <w:rPr>
          <w:rStyle w:val="a9"/>
        </w:rPr>
        <w:fldChar w:fldCharType="end"/>
      </w:r>
    </w:p>
    <w:p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bookmarkStart w:id="0" w:name="main_table"/>
            <w:bookmarkEnd w:id="0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Цель мероприятия</w:t>
            </w:r>
          </w:p>
        </w:tc>
        <w:tc>
          <w:tcPr>
            <w:tcW w:w="1384" w:type="dxa"/>
            <w:vAlign w:val="center"/>
          </w:tcPr>
          <w:p w:rsidR="00DB70BA" w:rsidRPr="00063DF1" w:rsidRDefault="008B4051" w:rsidP="00DB70BA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="00DB70BA" w:rsidRPr="00063DF1">
              <w:t>выполнения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Структурные подразделения, привлекаемые для выполнения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Отметка о выполнении</w:t>
            </w:r>
          </w:p>
        </w:tc>
      </w:tr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2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3</w:t>
            </w:r>
          </w:p>
        </w:tc>
        <w:tc>
          <w:tcPr>
            <w:tcW w:w="138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5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6</w:t>
            </w:r>
          </w:p>
        </w:tc>
      </w:tr>
      <w:tr w:rsidR="001A06D9" w:rsidRPr="00AF49A3" w:rsidTr="008B4051">
        <w:trPr>
          <w:jc w:val="center"/>
        </w:trPr>
        <w:tc>
          <w:tcPr>
            <w:tcW w:w="3049" w:type="dxa"/>
            <w:vAlign w:val="center"/>
          </w:tcPr>
          <w:p w:rsidR="001A06D9" w:rsidRPr="001A06D9" w:rsidRDefault="001A06D9" w:rsidP="001A06D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Отделение гемодиализа</w:t>
            </w:r>
          </w:p>
        </w:tc>
        <w:tc>
          <w:tcPr>
            <w:tcW w:w="3686" w:type="dxa"/>
            <w:vAlign w:val="center"/>
          </w:tcPr>
          <w:p w:rsidR="001A06D9" w:rsidRPr="00063DF1" w:rsidRDefault="001A06D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1A06D9" w:rsidRPr="00063DF1" w:rsidRDefault="001A06D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A06D9" w:rsidRPr="00063DF1" w:rsidRDefault="001A06D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A06D9" w:rsidRPr="00063DF1" w:rsidRDefault="001A06D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A06D9" w:rsidRPr="00063DF1" w:rsidRDefault="001A06D9" w:rsidP="00DB70BA">
            <w:pPr>
              <w:pStyle w:val="aa"/>
            </w:pPr>
          </w:p>
        </w:tc>
      </w:tr>
      <w:tr w:rsidR="001A06D9" w:rsidRPr="00AF49A3" w:rsidTr="008B4051">
        <w:trPr>
          <w:jc w:val="center"/>
        </w:trPr>
        <w:tc>
          <w:tcPr>
            <w:tcW w:w="3049" w:type="dxa"/>
            <w:vAlign w:val="center"/>
          </w:tcPr>
          <w:p w:rsidR="001A06D9" w:rsidRPr="001A06D9" w:rsidRDefault="001A06D9" w:rsidP="001A06D9">
            <w:pPr>
              <w:pStyle w:val="aa"/>
              <w:jc w:val="left"/>
            </w:pPr>
            <w:r>
              <w:t>12А(13А). Врач-нефролог</w:t>
            </w:r>
          </w:p>
        </w:tc>
        <w:tc>
          <w:tcPr>
            <w:tcW w:w="3686" w:type="dxa"/>
            <w:vAlign w:val="center"/>
          </w:tcPr>
          <w:p w:rsidR="001A06D9" w:rsidRPr="00063DF1" w:rsidRDefault="001A06D9" w:rsidP="00DB70BA">
            <w:pPr>
              <w:pStyle w:val="aa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:rsidR="001A06D9" w:rsidRPr="00063DF1" w:rsidRDefault="001A06D9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:rsidR="001A06D9" w:rsidRPr="00063DF1" w:rsidRDefault="00EC5274" w:rsidP="00DB70BA">
            <w:pPr>
              <w:pStyle w:val="aa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:rsidR="001A06D9" w:rsidRPr="00063DF1" w:rsidRDefault="00EC5274" w:rsidP="00DB70BA">
            <w:pPr>
              <w:pStyle w:val="aa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:rsidR="001A06D9" w:rsidRPr="00063DF1" w:rsidRDefault="001A06D9" w:rsidP="00DB70BA">
            <w:pPr>
              <w:pStyle w:val="aa"/>
            </w:pPr>
            <w:bookmarkStart w:id="1" w:name="_GoBack"/>
            <w:bookmarkEnd w:id="1"/>
          </w:p>
        </w:tc>
      </w:tr>
      <w:tr w:rsidR="001A06D9" w:rsidRPr="00AF49A3" w:rsidTr="008B4051">
        <w:trPr>
          <w:jc w:val="center"/>
        </w:trPr>
        <w:tc>
          <w:tcPr>
            <w:tcW w:w="3049" w:type="dxa"/>
            <w:vAlign w:val="center"/>
          </w:tcPr>
          <w:p w:rsidR="001A06D9" w:rsidRPr="001A06D9" w:rsidRDefault="001A06D9" w:rsidP="001A06D9">
            <w:pPr>
              <w:pStyle w:val="aa"/>
              <w:jc w:val="left"/>
            </w:pPr>
            <w:r>
              <w:t>14А(15А). Медицинская сестра</w:t>
            </w:r>
          </w:p>
        </w:tc>
        <w:tc>
          <w:tcPr>
            <w:tcW w:w="3686" w:type="dxa"/>
            <w:vAlign w:val="center"/>
          </w:tcPr>
          <w:p w:rsidR="001A06D9" w:rsidRDefault="001A06D9" w:rsidP="00DB70BA">
            <w:pPr>
              <w:pStyle w:val="aa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:rsidR="001A06D9" w:rsidRDefault="001A06D9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:rsidR="001A06D9" w:rsidRPr="00063DF1" w:rsidRDefault="00EC5274" w:rsidP="00DB70BA">
            <w:pPr>
              <w:pStyle w:val="aa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:rsidR="001A06D9" w:rsidRPr="00063DF1" w:rsidRDefault="00EC5274" w:rsidP="00DB70BA">
            <w:pPr>
              <w:pStyle w:val="aa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:rsidR="001A06D9" w:rsidRPr="00063DF1" w:rsidRDefault="001A06D9" w:rsidP="00DB70BA">
            <w:pPr>
              <w:pStyle w:val="aa"/>
            </w:pPr>
          </w:p>
        </w:tc>
      </w:tr>
      <w:tr w:rsidR="001A06D9" w:rsidRPr="00AF49A3" w:rsidTr="008B4051">
        <w:trPr>
          <w:jc w:val="center"/>
        </w:trPr>
        <w:tc>
          <w:tcPr>
            <w:tcW w:w="3049" w:type="dxa"/>
            <w:vAlign w:val="center"/>
          </w:tcPr>
          <w:p w:rsidR="001A06D9" w:rsidRPr="001A06D9" w:rsidRDefault="001A06D9" w:rsidP="001A06D9">
            <w:pPr>
              <w:pStyle w:val="aa"/>
              <w:jc w:val="left"/>
            </w:pPr>
            <w:r>
              <w:t>16. Старшая медицинская сестра</w:t>
            </w:r>
          </w:p>
        </w:tc>
        <w:tc>
          <w:tcPr>
            <w:tcW w:w="3686" w:type="dxa"/>
            <w:vAlign w:val="center"/>
          </w:tcPr>
          <w:p w:rsidR="001A06D9" w:rsidRDefault="001A06D9" w:rsidP="00DB70BA">
            <w:pPr>
              <w:pStyle w:val="aa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:rsidR="001A06D9" w:rsidRDefault="001A06D9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:rsidR="001A06D9" w:rsidRPr="00063DF1" w:rsidRDefault="00EC5274" w:rsidP="00DB70BA">
            <w:pPr>
              <w:pStyle w:val="aa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:rsidR="001A06D9" w:rsidRPr="00063DF1" w:rsidRDefault="00EC5274" w:rsidP="00DB70BA">
            <w:pPr>
              <w:pStyle w:val="aa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:rsidR="001A06D9" w:rsidRPr="00063DF1" w:rsidRDefault="001A06D9" w:rsidP="00DB70BA">
            <w:pPr>
              <w:pStyle w:val="aa"/>
            </w:pPr>
          </w:p>
        </w:tc>
      </w:tr>
      <w:tr w:rsidR="001A06D9" w:rsidRPr="00AF49A3" w:rsidTr="008B4051">
        <w:trPr>
          <w:jc w:val="center"/>
        </w:trPr>
        <w:tc>
          <w:tcPr>
            <w:tcW w:w="3049" w:type="dxa"/>
            <w:vAlign w:val="center"/>
          </w:tcPr>
          <w:p w:rsidR="001A06D9" w:rsidRPr="001A06D9" w:rsidRDefault="001A06D9" w:rsidP="001A06D9">
            <w:pPr>
              <w:pStyle w:val="aa"/>
              <w:jc w:val="left"/>
            </w:pPr>
            <w:r>
              <w:t>18А(19А). Санитарка</w:t>
            </w:r>
          </w:p>
        </w:tc>
        <w:tc>
          <w:tcPr>
            <w:tcW w:w="3686" w:type="dxa"/>
            <w:vAlign w:val="center"/>
          </w:tcPr>
          <w:p w:rsidR="001A06D9" w:rsidRDefault="001A06D9" w:rsidP="00DB70BA">
            <w:pPr>
              <w:pStyle w:val="aa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:rsidR="001A06D9" w:rsidRDefault="001A06D9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:rsidR="001A06D9" w:rsidRPr="00063DF1" w:rsidRDefault="00EC5274" w:rsidP="00DB70BA">
            <w:pPr>
              <w:pStyle w:val="aa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:rsidR="001A06D9" w:rsidRPr="00063DF1" w:rsidRDefault="00EC5274" w:rsidP="00DB70BA">
            <w:pPr>
              <w:pStyle w:val="aa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:rsidR="001A06D9" w:rsidRPr="00063DF1" w:rsidRDefault="001A06D9" w:rsidP="00DB70BA">
            <w:pPr>
              <w:pStyle w:val="aa"/>
            </w:pPr>
          </w:p>
        </w:tc>
      </w:tr>
      <w:tr w:rsidR="001A06D9" w:rsidRPr="00AF49A3" w:rsidTr="008B4051">
        <w:trPr>
          <w:jc w:val="center"/>
        </w:trPr>
        <w:tc>
          <w:tcPr>
            <w:tcW w:w="3049" w:type="dxa"/>
            <w:vAlign w:val="center"/>
          </w:tcPr>
          <w:p w:rsidR="001A06D9" w:rsidRPr="001A06D9" w:rsidRDefault="001A06D9" w:rsidP="001A06D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Плазмаферез</w:t>
            </w:r>
          </w:p>
        </w:tc>
        <w:tc>
          <w:tcPr>
            <w:tcW w:w="3686" w:type="dxa"/>
            <w:vAlign w:val="center"/>
          </w:tcPr>
          <w:p w:rsidR="001A06D9" w:rsidRDefault="001A06D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1A06D9" w:rsidRDefault="001A06D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A06D9" w:rsidRPr="00063DF1" w:rsidRDefault="001A06D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A06D9" w:rsidRPr="00063DF1" w:rsidRDefault="001A06D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A06D9" w:rsidRPr="00063DF1" w:rsidRDefault="001A06D9" w:rsidP="00DB70BA">
            <w:pPr>
              <w:pStyle w:val="aa"/>
            </w:pPr>
          </w:p>
        </w:tc>
      </w:tr>
      <w:tr w:rsidR="001A06D9" w:rsidRPr="00AF49A3" w:rsidTr="008B4051">
        <w:trPr>
          <w:jc w:val="center"/>
        </w:trPr>
        <w:tc>
          <w:tcPr>
            <w:tcW w:w="3049" w:type="dxa"/>
            <w:vAlign w:val="center"/>
          </w:tcPr>
          <w:p w:rsidR="001A06D9" w:rsidRPr="001A06D9" w:rsidRDefault="001A06D9" w:rsidP="001A06D9">
            <w:pPr>
              <w:pStyle w:val="aa"/>
              <w:jc w:val="left"/>
            </w:pPr>
            <w:r>
              <w:t>23. Трансфузиолог</w:t>
            </w:r>
          </w:p>
        </w:tc>
        <w:tc>
          <w:tcPr>
            <w:tcW w:w="3686" w:type="dxa"/>
            <w:vAlign w:val="center"/>
          </w:tcPr>
          <w:p w:rsidR="001A06D9" w:rsidRDefault="001A06D9" w:rsidP="00DB70BA">
            <w:pPr>
              <w:pStyle w:val="aa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:rsidR="001A06D9" w:rsidRDefault="001A06D9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:rsidR="001A06D9" w:rsidRPr="00063DF1" w:rsidRDefault="00EC5274" w:rsidP="00DB70BA">
            <w:pPr>
              <w:pStyle w:val="aa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:rsidR="001A06D9" w:rsidRPr="00063DF1" w:rsidRDefault="00EC5274" w:rsidP="00DB70BA">
            <w:pPr>
              <w:pStyle w:val="aa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:rsidR="001A06D9" w:rsidRPr="00063DF1" w:rsidRDefault="001A06D9" w:rsidP="00DB70BA">
            <w:pPr>
              <w:pStyle w:val="aa"/>
            </w:pPr>
          </w:p>
        </w:tc>
      </w:tr>
      <w:tr w:rsidR="001A06D9" w:rsidRPr="00AF49A3" w:rsidTr="008B4051">
        <w:trPr>
          <w:jc w:val="center"/>
        </w:trPr>
        <w:tc>
          <w:tcPr>
            <w:tcW w:w="3049" w:type="dxa"/>
            <w:vAlign w:val="center"/>
          </w:tcPr>
          <w:p w:rsidR="001A06D9" w:rsidRPr="001A06D9" w:rsidRDefault="001A06D9" w:rsidP="001A06D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Офтальмология</w:t>
            </w:r>
          </w:p>
        </w:tc>
        <w:tc>
          <w:tcPr>
            <w:tcW w:w="3686" w:type="dxa"/>
            <w:vAlign w:val="center"/>
          </w:tcPr>
          <w:p w:rsidR="001A06D9" w:rsidRDefault="001A06D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1A06D9" w:rsidRDefault="001A06D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A06D9" w:rsidRPr="00063DF1" w:rsidRDefault="001A06D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A06D9" w:rsidRPr="00063DF1" w:rsidRDefault="001A06D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A06D9" w:rsidRPr="00063DF1" w:rsidRDefault="001A06D9" w:rsidP="00DB70BA">
            <w:pPr>
              <w:pStyle w:val="aa"/>
            </w:pPr>
          </w:p>
        </w:tc>
      </w:tr>
      <w:tr w:rsidR="001A06D9" w:rsidRPr="00AF49A3" w:rsidTr="008B4051">
        <w:trPr>
          <w:jc w:val="center"/>
        </w:trPr>
        <w:tc>
          <w:tcPr>
            <w:tcW w:w="3049" w:type="dxa"/>
            <w:vAlign w:val="center"/>
          </w:tcPr>
          <w:p w:rsidR="001A06D9" w:rsidRPr="001A06D9" w:rsidRDefault="001A06D9" w:rsidP="001A06D9">
            <w:pPr>
              <w:pStyle w:val="aa"/>
              <w:jc w:val="left"/>
            </w:pPr>
            <w:r>
              <w:t>24. Офтальмолог</w:t>
            </w:r>
          </w:p>
        </w:tc>
        <w:tc>
          <w:tcPr>
            <w:tcW w:w="3686" w:type="dxa"/>
            <w:vAlign w:val="center"/>
          </w:tcPr>
          <w:p w:rsidR="001A06D9" w:rsidRDefault="001A06D9" w:rsidP="00DB70BA">
            <w:pPr>
              <w:pStyle w:val="aa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:rsidR="001A06D9" w:rsidRDefault="001A06D9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:rsidR="001A06D9" w:rsidRPr="00063DF1" w:rsidRDefault="00EC5274" w:rsidP="00DB70BA">
            <w:pPr>
              <w:pStyle w:val="aa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:rsidR="001A06D9" w:rsidRPr="00063DF1" w:rsidRDefault="00EC5274" w:rsidP="00DB70BA">
            <w:pPr>
              <w:pStyle w:val="aa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:rsidR="001A06D9" w:rsidRPr="00063DF1" w:rsidRDefault="001A06D9" w:rsidP="00DB70BA">
            <w:pPr>
              <w:pStyle w:val="aa"/>
            </w:pPr>
          </w:p>
        </w:tc>
      </w:tr>
    </w:tbl>
    <w:p w:rsidR="00DB70BA" w:rsidRDefault="00DB70BA" w:rsidP="00DB70BA"/>
    <w:p w:rsidR="001B06AD" w:rsidRDefault="001B06AD" w:rsidP="001B06AD">
      <w:pPr>
        <w:rPr>
          <w:lang w:val="en-US"/>
        </w:rPr>
      </w:pPr>
    </w:p>
    <w:sectPr w:rsidR="001B06AD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93934" w:rsidRDefault="00993934" w:rsidP="001A06D9">
      <w:r>
        <w:separator/>
      </w:r>
    </w:p>
  </w:endnote>
  <w:endnote w:type="continuationSeparator" w:id="0">
    <w:p w:rsidR="00993934" w:rsidRDefault="00993934" w:rsidP="001A0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93934" w:rsidRDefault="00993934" w:rsidP="001A06D9">
      <w:r>
        <w:separator/>
      </w:r>
    </w:p>
  </w:footnote>
  <w:footnote w:type="continuationSeparator" w:id="0">
    <w:p w:rsidR="00993934" w:rsidRDefault="00993934" w:rsidP="001A06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v_info1" w:val="     "/>
    <w:docVar w:name="adv_info2" w:val="     "/>
    <w:docVar w:name="adv_info3" w:val="     "/>
    <w:docVar w:name="boss_fio" w:val="Филатчев Алексей Петрович"/>
    <w:docVar w:name="ceh_info" w:val=" Общество с ограниченной ответственностью &quot;Нефролайн Горно-Алтайск&quot; "/>
    <w:docVar w:name="doc_type" w:val="6"/>
    <w:docVar w:name="fill_date" w:val="25.03.2020"/>
    <w:docVar w:name="org_guid" w:val="306E7F5D57BA433F82A61E106E84F6EE"/>
    <w:docVar w:name="org_id" w:val="131"/>
    <w:docVar w:name="org_name" w:val="     "/>
    <w:docVar w:name="pers_guids" w:val="7943A2A2CC094C2B9199D66F1B80E254@161-046-336-28"/>
    <w:docVar w:name="pers_snils" w:val="7943A2A2CC094C2B9199D66F1B80E254@161-046-336-28"/>
    <w:docVar w:name="pred_dolg" w:val="Директор"/>
    <w:docVar w:name="pred_fio" w:val="Иванов Игорь Борисович"/>
    <w:docVar w:name="rbtd_adr" w:val="     "/>
    <w:docVar w:name="rbtd_name" w:val="Общество с ограниченной ответственностью &quot;Нефролайн Горно-Алтайск&quot;"/>
    <w:docVar w:name="sv_docs" w:val="1"/>
  </w:docVars>
  <w:rsids>
    <w:rsidRoot w:val="001A06D9"/>
    <w:rsid w:val="0002033E"/>
    <w:rsid w:val="00056BFC"/>
    <w:rsid w:val="0007776A"/>
    <w:rsid w:val="00093D2E"/>
    <w:rsid w:val="000C5130"/>
    <w:rsid w:val="00196135"/>
    <w:rsid w:val="001A06D9"/>
    <w:rsid w:val="001A7AC3"/>
    <w:rsid w:val="001B06AD"/>
    <w:rsid w:val="00237B32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E662C"/>
    <w:rsid w:val="00725C51"/>
    <w:rsid w:val="00820552"/>
    <w:rsid w:val="008B4051"/>
    <w:rsid w:val="008C0968"/>
    <w:rsid w:val="00922677"/>
    <w:rsid w:val="009647F7"/>
    <w:rsid w:val="00993934"/>
    <w:rsid w:val="009A1326"/>
    <w:rsid w:val="009A18E1"/>
    <w:rsid w:val="009D6532"/>
    <w:rsid w:val="00A026A4"/>
    <w:rsid w:val="00A567D1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D2568"/>
    <w:rsid w:val="00D11966"/>
    <w:rsid w:val="00DB70BA"/>
    <w:rsid w:val="00DC0F74"/>
    <w:rsid w:val="00DD6622"/>
    <w:rsid w:val="00E25119"/>
    <w:rsid w:val="00E458F1"/>
    <w:rsid w:val="00EB7BDE"/>
    <w:rsid w:val="00EC5274"/>
    <w:rsid w:val="00EC5373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E7BC38"/>
  <w15:chartTrackingRefBased/>
  <w15:docId w15:val="{A21F2232-BCBB-4469-A433-D13E8027E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1A06D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1A06D9"/>
    <w:rPr>
      <w:sz w:val="24"/>
    </w:rPr>
  </w:style>
  <w:style w:type="paragraph" w:styleId="ad">
    <w:name w:val="footer"/>
    <w:basedOn w:val="a"/>
    <w:link w:val="ae"/>
    <w:rsid w:val="001A06D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1A06D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2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subject/>
  <dc:creator>Савиных Елена Викторовна</dc:creator>
  <cp:keywords/>
  <dc:description/>
  <cp:lastModifiedBy>user4</cp:lastModifiedBy>
  <cp:revision>2</cp:revision>
  <dcterms:created xsi:type="dcterms:W3CDTF">2020-04-09T04:23:00Z</dcterms:created>
  <dcterms:modified xsi:type="dcterms:W3CDTF">2020-04-09T04:23:00Z</dcterms:modified>
</cp:coreProperties>
</file>